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938" w:rsidRDefault="00326938" w:rsidP="00326938">
      <w:pPr>
        <w:rPr>
          <w:rFonts w:ascii="ATRotis Semisans 45 Light" w:hAnsi="ATRotis Semisans 45 Light"/>
          <w:b/>
          <w:sz w:val="24"/>
          <w:szCs w:val="24"/>
        </w:rPr>
      </w:pPr>
    </w:p>
    <w:p w:rsidR="00643784" w:rsidRDefault="00643784" w:rsidP="00326938">
      <w:pPr>
        <w:rPr>
          <w:rFonts w:ascii="ATRotis Semisans 45 Light" w:hAnsi="ATRotis Semisans 45 Light"/>
          <w:b/>
          <w:sz w:val="24"/>
          <w:szCs w:val="24"/>
        </w:rPr>
      </w:pPr>
    </w:p>
    <w:p w:rsidR="004D3487" w:rsidRDefault="00326938" w:rsidP="00643784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rPr>
          <w:rFonts w:ascii="Rotis_Light_45_TT" w:hAnsi="Rotis_Light_45_TT"/>
          <w:b/>
          <w:sz w:val="24"/>
          <w:szCs w:val="24"/>
        </w:rPr>
      </w:pPr>
      <w:r w:rsidRPr="00DA63E8">
        <w:rPr>
          <w:rFonts w:ascii="Rotis_Light_45_TT" w:hAnsi="Rotis_Light_45_TT"/>
          <w:b/>
          <w:sz w:val="24"/>
          <w:szCs w:val="24"/>
        </w:rPr>
        <w:t>Ideengeber</w:t>
      </w:r>
      <w:r w:rsidR="00643784">
        <w:rPr>
          <w:rFonts w:ascii="Rotis_Light_45_TT" w:hAnsi="Rotis_Light_45_TT"/>
          <w:b/>
          <w:sz w:val="24"/>
          <w:szCs w:val="24"/>
        </w:rPr>
        <w:t>/-in</w:t>
      </w:r>
      <w:r w:rsidRPr="00DA63E8">
        <w:rPr>
          <w:rFonts w:ascii="Rotis_Light_45_TT" w:hAnsi="Rotis_Light_45_TT"/>
          <w:b/>
          <w:sz w:val="24"/>
          <w:szCs w:val="24"/>
        </w:rPr>
        <w:t xml:space="preserve">: </w:t>
      </w:r>
    </w:p>
    <w:p w:rsidR="00326938" w:rsidRPr="00DA63E8" w:rsidRDefault="00326938" w:rsidP="00643784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rPr>
          <w:rFonts w:ascii="Rotis_Light_45_TT" w:hAnsi="Rotis_Light_45_TT"/>
          <w:b/>
          <w:sz w:val="24"/>
          <w:szCs w:val="24"/>
        </w:rPr>
      </w:pPr>
      <w:r w:rsidRPr="00DA63E8">
        <w:rPr>
          <w:rFonts w:ascii="Rotis_Light_45_TT" w:hAnsi="Rotis_Light_45_TT"/>
          <w:b/>
          <w:sz w:val="24"/>
          <w:szCs w:val="24"/>
        </w:rPr>
        <w:t>Anschrift:</w:t>
      </w:r>
    </w:p>
    <w:p w:rsidR="00326938" w:rsidRDefault="00326938" w:rsidP="00643784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4D3487" w:rsidRPr="00DA63E8" w:rsidRDefault="004D3487" w:rsidP="00643784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3A13C3" w:rsidRPr="00604204" w:rsidRDefault="003A13C3" w:rsidP="00326938">
      <w:pPr>
        <w:rPr>
          <w:rFonts w:ascii="Rotis_Light_45_TT" w:hAnsi="Rotis_Light_45_TT"/>
          <w:b/>
          <w:color w:val="FF0000"/>
          <w:sz w:val="20"/>
          <w:szCs w:val="20"/>
        </w:rPr>
      </w:pPr>
    </w:p>
    <w:p w:rsidR="003A13C3" w:rsidRPr="00DA63E8" w:rsidRDefault="000B66AD" w:rsidP="003A13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Rotis_Light_45_TT" w:hAnsi="Rotis_Light_45_TT"/>
          <w:b/>
          <w:sz w:val="24"/>
          <w:szCs w:val="24"/>
        </w:rPr>
      </w:pPr>
      <w:r>
        <w:rPr>
          <w:rFonts w:ascii="Rotis_Light_45_TT" w:hAnsi="Rotis_Light_45_TT"/>
          <w:b/>
          <w:sz w:val="24"/>
          <w:szCs w:val="24"/>
        </w:rPr>
        <w:t xml:space="preserve">Kurze </w:t>
      </w:r>
      <w:r w:rsidR="003A13C3">
        <w:rPr>
          <w:rFonts w:ascii="Rotis_Light_45_TT" w:hAnsi="Rotis_Light_45_TT"/>
          <w:b/>
          <w:sz w:val="24"/>
          <w:szCs w:val="24"/>
        </w:rPr>
        <w:t xml:space="preserve">Bezeichnung des </w:t>
      </w:r>
      <w:r>
        <w:rPr>
          <w:rFonts w:ascii="Rotis_Light_45_TT" w:hAnsi="Rotis_Light_45_TT"/>
          <w:b/>
          <w:sz w:val="24"/>
          <w:szCs w:val="24"/>
        </w:rPr>
        <w:t>Vorhabens (Titel)</w:t>
      </w:r>
      <w:r w:rsidR="003A13C3">
        <w:rPr>
          <w:rFonts w:ascii="Rotis_Light_45_TT" w:hAnsi="Rotis_Light_45_TT"/>
          <w:b/>
          <w:sz w:val="24"/>
          <w:szCs w:val="24"/>
        </w:rPr>
        <w:t>:</w:t>
      </w:r>
    </w:p>
    <w:p w:rsidR="003A13C3" w:rsidRPr="006A2940" w:rsidRDefault="003A13C3" w:rsidP="003A13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Rotis_Light_45_TT" w:hAnsi="Rotis_Light_45_TT"/>
          <w:b/>
          <w:color w:val="FF0000"/>
          <w:sz w:val="24"/>
          <w:szCs w:val="24"/>
        </w:rPr>
      </w:pPr>
    </w:p>
    <w:p w:rsidR="003A13C3" w:rsidRPr="00604204" w:rsidRDefault="003A13C3" w:rsidP="00326938">
      <w:pPr>
        <w:rPr>
          <w:rFonts w:ascii="Rotis_Light_45_TT" w:hAnsi="Rotis_Light_45_TT"/>
          <w:b/>
          <w:color w:val="FF0000"/>
          <w:sz w:val="20"/>
          <w:szCs w:val="20"/>
        </w:rPr>
      </w:pPr>
    </w:p>
    <w:p w:rsidR="00326938" w:rsidRPr="00DA63E8" w:rsidRDefault="003A13C3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b/>
          <w:sz w:val="24"/>
          <w:szCs w:val="24"/>
        </w:rPr>
      </w:pPr>
      <w:r>
        <w:rPr>
          <w:rFonts w:ascii="Rotis_Light_45_TT" w:hAnsi="Rotis_Light_45_TT"/>
          <w:b/>
          <w:sz w:val="24"/>
          <w:szCs w:val="24"/>
        </w:rPr>
        <w:t xml:space="preserve">Kurze </w:t>
      </w:r>
      <w:r w:rsidR="000B66AD">
        <w:rPr>
          <w:rFonts w:ascii="Rotis_Light_45_TT" w:hAnsi="Rotis_Light_45_TT"/>
          <w:b/>
          <w:sz w:val="24"/>
          <w:szCs w:val="24"/>
        </w:rPr>
        <w:t>B</w:t>
      </w:r>
      <w:r>
        <w:rPr>
          <w:rFonts w:ascii="Rotis_Light_45_TT" w:hAnsi="Rotis_Light_45_TT"/>
          <w:b/>
          <w:sz w:val="24"/>
          <w:szCs w:val="24"/>
        </w:rPr>
        <w:t xml:space="preserve">eschreibung </w:t>
      </w:r>
      <w:r w:rsidR="00326938" w:rsidRPr="00DA63E8">
        <w:rPr>
          <w:rFonts w:ascii="Rotis_Light_45_TT" w:hAnsi="Rotis_Light_45_TT"/>
          <w:b/>
          <w:sz w:val="24"/>
          <w:szCs w:val="24"/>
        </w:rPr>
        <w:t xml:space="preserve"> </w:t>
      </w:r>
      <w:r w:rsidR="000B66AD">
        <w:rPr>
          <w:rFonts w:ascii="Rotis_Light_45_TT" w:hAnsi="Rotis_Light_45_TT"/>
          <w:b/>
          <w:sz w:val="24"/>
          <w:szCs w:val="24"/>
        </w:rPr>
        <w:t xml:space="preserve">des Vorhabens </w:t>
      </w:r>
      <w:r w:rsidR="00326938" w:rsidRPr="00DA63E8">
        <w:rPr>
          <w:rFonts w:ascii="Rotis_Light_45_TT" w:hAnsi="Rotis_Light_45_TT"/>
          <w:b/>
          <w:sz w:val="24"/>
          <w:szCs w:val="24"/>
        </w:rPr>
        <w:t>(wenn der Platz nicht ausreicht, können Sie auf einem Zusatzblatt fortsetzen):</w:t>
      </w:r>
    </w:p>
    <w:p w:rsidR="00326938" w:rsidRPr="00DA63E8" w:rsidRDefault="00326938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326938" w:rsidRDefault="00326938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4D3487" w:rsidRDefault="004D3487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4D3487" w:rsidRDefault="004D3487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4D3487" w:rsidRPr="00DA63E8" w:rsidRDefault="004D3487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326938" w:rsidRPr="00DA63E8" w:rsidRDefault="00326938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326938" w:rsidRPr="00DA63E8" w:rsidRDefault="00326938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326938" w:rsidRPr="00604204" w:rsidRDefault="00326938" w:rsidP="00326938">
      <w:pPr>
        <w:rPr>
          <w:rFonts w:ascii="Rotis_Light_45_TT" w:hAnsi="Rotis_Light_45_TT"/>
          <w:sz w:val="20"/>
          <w:szCs w:val="20"/>
        </w:rPr>
      </w:pPr>
    </w:p>
    <w:p w:rsidR="003A13C3" w:rsidRDefault="003A13C3" w:rsidP="003A13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Rotis_Light_45_TT" w:hAnsi="Rotis_Light_45_TT"/>
          <w:b/>
          <w:sz w:val="24"/>
          <w:szCs w:val="24"/>
        </w:rPr>
      </w:pPr>
      <w:r>
        <w:rPr>
          <w:rFonts w:ascii="Rotis_Light_45_TT" w:hAnsi="Rotis_Light_45_TT"/>
          <w:b/>
          <w:sz w:val="24"/>
          <w:szCs w:val="24"/>
        </w:rPr>
        <w:t xml:space="preserve">Welchem Handlungsfeld </w:t>
      </w:r>
      <w:r w:rsidR="000B66AD">
        <w:rPr>
          <w:rFonts w:ascii="Rotis_Light_45_TT" w:hAnsi="Rotis_Light_45_TT"/>
          <w:b/>
          <w:sz w:val="24"/>
          <w:szCs w:val="24"/>
        </w:rPr>
        <w:t>wird</w:t>
      </w:r>
      <w:r>
        <w:rPr>
          <w:rFonts w:ascii="Rotis_Light_45_TT" w:hAnsi="Rotis_Light_45_TT"/>
          <w:b/>
          <w:sz w:val="24"/>
          <w:szCs w:val="24"/>
        </w:rPr>
        <w:t xml:space="preserve"> das Projekt zugeordnet (bitte ankreuzen)</w:t>
      </w:r>
    </w:p>
    <w:p w:rsidR="003A13C3" w:rsidRDefault="003A13C3" w:rsidP="003A13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  <w:r>
        <w:rPr>
          <w:rFonts w:ascii="Rotis_Light_45_TT" w:hAnsi="Rotis_Light_45_TT"/>
          <w:b/>
          <w:sz w:val="24"/>
          <w:szCs w:val="24"/>
        </w:rPr>
        <w:t xml:space="preserve"> </w:t>
      </w:r>
      <w:r w:rsidRPr="003A13C3">
        <w:rPr>
          <w:rFonts w:ascii="Rotis_Light_45_TT" w:hAnsi="Rotis_Light_45_TT"/>
          <w:b/>
          <w:sz w:val="24"/>
          <w:szCs w:val="24"/>
          <w:bdr w:val="single" w:sz="4" w:space="0" w:color="auto"/>
        </w:rPr>
        <w:t xml:space="preserve">  </w:t>
      </w:r>
      <w:r w:rsidR="00604204">
        <w:rPr>
          <w:rFonts w:ascii="Rotis_Light_45_TT" w:hAnsi="Rotis_Light_45_TT"/>
          <w:b/>
          <w:sz w:val="24"/>
          <w:szCs w:val="24"/>
          <w:bdr w:val="single" w:sz="4" w:space="0" w:color="auto"/>
        </w:rPr>
        <w:t xml:space="preserve"> </w:t>
      </w:r>
      <w:r w:rsidRPr="003A13C3">
        <w:rPr>
          <w:rFonts w:ascii="Rotis_Light_45_TT" w:hAnsi="Rotis_Light_45_TT"/>
          <w:b/>
          <w:sz w:val="24"/>
          <w:szCs w:val="24"/>
          <w:bdr w:val="single" w:sz="4" w:space="0" w:color="auto"/>
        </w:rPr>
        <w:t xml:space="preserve"> </w:t>
      </w:r>
      <w:r>
        <w:rPr>
          <w:rFonts w:ascii="Rotis_Light_45_TT" w:hAnsi="Rotis_Light_45_TT"/>
          <w:b/>
          <w:sz w:val="24"/>
          <w:szCs w:val="24"/>
        </w:rPr>
        <w:t xml:space="preserve">  </w:t>
      </w:r>
      <w:r w:rsidR="005B75F7">
        <w:rPr>
          <w:rFonts w:ascii="Rotis_Light_45_TT" w:hAnsi="Rotis_Light_45_TT"/>
          <w:b/>
          <w:sz w:val="24"/>
          <w:szCs w:val="24"/>
        </w:rPr>
        <w:t xml:space="preserve"> </w:t>
      </w:r>
      <w:r w:rsidRPr="003A13C3">
        <w:rPr>
          <w:rFonts w:ascii="Rotis_Light_45_TT" w:hAnsi="Rotis_Light_45_TT"/>
          <w:sz w:val="24"/>
          <w:szCs w:val="24"/>
        </w:rPr>
        <w:t>Bildung, Ausbildung, Jugend</w:t>
      </w:r>
    </w:p>
    <w:p w:rsidR="003A13C3" w:rsidRPr="003A13C3" w:rsidRDefault="00581BB2" w:rsidP="003A13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  <w:r>
        <w:rPr>
          <w:rFonts w:ascii="Rotis_Light_45_TT" w:hAnsi="Rotis_Light_45_TT"/>
          <w:b/>
          <w:sz w:val="24"/>
          <w:szCs w:val="24"/>
        </w:rPr>
        <w:t xml:space="preserve"> </w:t>
      </w:r>
      <w:r w:rsidRPr="003A13C3">
        <w:rPr>
          <w:rFonts w:ascii="Rotis_Light_45_TT" w:hAnsi="Rotis_Light_45_TT"/>
          <w:b/>
          <w:sz w:val="24"/>
          <w:szCs w:val="24"/>
          <w:bdr w:val="single" w:sz="4" w:space="0" w:color="auto"/>
        </w:rPr>
        <w:t xml:space="preserve"> </w:t>
      </w:r>
      <w:r>
        <w:rPr>
          <w:rFonts w:ascii="Rotis_Light_45_TT" w:hAnsi="Rotis_Light_45_TT"/>
          <w:b/>
          <w:sz w:val="24"/>
          <w:szCs w:val="24"/>
          <w:bdr w:val="single" w:sz="4" w:space="0" w:color="auto"/>
        </w:rPr>
        <w:t xml:space="preserve"> </w:t>
      </w:r>
      <w:r w:rsidRPr="003A13C3">
        <w:rPr>
          <w:rFonts w:ascii="Rotis_Light_45_TT" w:hAnsi="Rotis_Light_45_TT"/>
          <w:b/>
          <w:sz w:val="24"/>
          <w:szCs w:val="24"/>
          <w:bdr w:val="single" w:sz="4" w:space="0" w:color="auto"/>
        </w:rPr>
        <w:t xml:space="preserve">  </w:t>
      </w:r>
      <w:r>
        <w:rPr>
          <w:rFonts w:ascii="Rotis_Light_45_TT" w:hAnsi="Rotis_Light_45_TT"/>
          <w:b/>
          <w:sz w:val="24"/>
          <w:szCs w:val="24"/>
        </w:rPr>
        <w:t xml:space="preserve">   </w:t>
      </w:r>
      <w:r>
        <w:rPr>
          <w:rFonts w:ascii="Rotis_Light_45_TT" w:hAnsi="Rotis_Light_45_TT"/>
          <w:sz w:val="24"/>
          <w:szCs w:val="24"/>
        </w:rPr>
        <w:t>Arbeit und Wirtschaft</w:t>
      </w:r>
      <w:r w:rsidR="003A13C3" w:rsidRPr="003A13C3">
        <w:rPr>
          <w:rFonts w:ascii="Rotis_Light_45_TT" w:hAnsi="Rotis_Light_45_TT"/>
          <w:sz w:val="24"/>
          <w:szCs w:val="24"/>
        </w:rPr>
        <w:t xml:space="preserve">   </w:t>
      </w:r>
    </w:p>
    <w:p w:rsidR="003A13C3" w:rsidRDefault="003A13C3" w:rsidP="003A13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  <w:r>
        <w:rPr>
          <w:rFonts w:ascii="Rotis_Light_45_TT" w:hAnsi="Rotis_Light_45_TT"/>
          <w:b/>
          <w:sz w:val="24"/>
          <w:szCs w:val="24"/>
        </w:rPr>
        <w:t xml:space="preserve"> </w:t>
      </w:r>
      <w:r w:rsidRPr="003A13C3">
        <w:rPr>
          <w:rFonts w:ascii="Rotis_Light_45_TT" w:hAnsi="Rotis_Light_45_TT"/>
          <w:b/>
          <w:sz w:val="24"/>
          <w:szCs w:val="24"/>
          <w:bdr w:val="single" w:sz="4" w:space="0" w:color="auto"/>
        </w:rPr>
        <w:t xml:space="preserve"> </w:t>
      </w:r>
      <w:r w:rsidR="00604204">
        <w:rPr>
          <w:rFonts w:ascii="Rotis_Light_45_TT" w:hAnsi="Rotis_Light_45_TT"/>
          <w:b/>
          <w:sz w:val="24"/>
          <w:szCs w:val="24"/>
          <w:bdr w:val="single" w:sz="4" w:space="0" w:color="auto"/>
        </w:rPr>
        <w:t xml:space="preserve"> </w:t>
      </w:r>
      <w:r w:rsidRPr="003A13C3">
        <w:rPr>
          <w:rFonts w:ascii="Rotis_Light_45_TT" w:hAnsi="Rotis_Light_45_TT"/>
          <w:b/>
          <w:sz w:val="24"/>
          <w:szCs w:val="24"/>
          <w:bdr w:val="single" w:sz="4" w:space="0" w:color="auto"/>
        </w:rPr>
        <w:t xml:space="preserve">  </w:t>
      </w:r>
      <w:r>
        <w:rPr>
          <w:rFonts w:ascii="Rotis_Light_45_TT" w:hAnsi="Rotis_Light_45_TT"/>
          <w:b/>
          <w:sz w:val="24"/>
          <w:szCs w:val="24"/>
        </w:rPr>
        <w:t xml:space="preserve">   </w:t>
      </w:r>
      <w:r w:rsidRPr="003A13C3">
        <w:rPr>
          <w:rFonts w:ascii="Rotis_Light_45_TT" w:hAnsi="Rotis_Light_45_TT"/>
          <w:sz w:val="24"/>
          <w:szCs w:val="24"/>
        </w:rPr>
        <w:t>Nachbarschaft (Kultur, Gemeinwesen, Integration, Gesundheit</w:t>
      </w:r>
      <w:r w:rsidR="00537108">
        <w:rPr>
          <w:rFonts w:ascii="Rotis_Light_45_TT" w:hAnsi="Rotis_Light_45_TT"/>
          <w:sz w:val="24"/>
          <w:szCs w:val="24"/>
        </w:rPr>
        <w:t>)</w:t>
      </w:r>
      <w:r w:rsidRPr="003A13C3">
        <w:rPr>
          <w:rFonts w:ascii="Rotis_Light_45_TT" w:hAnsi="Rotis_Light_45_TT"/>
          <w:sz w:val="24"/>
          <w:szCs w:val="24"/>
        </w:rPr>
        <w:t xml:space="preserve">  </w:t>
      </w:r>
    </w:p>
    <w:p w:rsidR="00581BB2" w:rsidRDefault="00581BB2" w:rsidP="003A13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  <w:r>
        <w:rPr>
          <w:rFonts w:ascii="Rotis_Light_45_TT" w:hAnsi="Rotis_Light_45_TT"/>
          <w:b/>
          <w:sz w:val="24"/>
          <w:szCs w:val="24"/>
        </w:rPr>
        <w:t xml:space="preserve"> </w:t>
      </w:r>
      <w:r w:rsidRPr="003A13C3">
        <w:rPr>
          <w:rFonts w:ascii="Rotis_Light_45_TT" w:hAnsi="Rotis_Light_45_TT"/>
          <w:b/>
          <w:sz w:val="24"/>
          <w:szCs w:val="24"/>
          <w:bdr w:val="single" w:sz="4" w:space="0" w:color="auto"/>
        </w:rPr>
        <w:t xml:space="preserve"> </w:t>
      </w:r>
      <w:r>
        <w:rPr>
          <w:rFonts w:ascii="Rotis_Light_45_TT" w:hAnsi="Rotis_Light_45_TT"/>
          <w:b/>
          <w:sz w:val="24"/>
          <w:szCs w:val="24"/>
          <w:bdr w:val="single" w:sz="4" w:space="0" w:color="auto"/>
        </w:rPr>
        <w:t xml:space="preserve"> </w:t>
      </w:r>
      <w:r w:rsidRPr="003A13C3">
        <w:rPr>
          <w:rFonts w:ascii="Rotis_Light_45_TT" w:hAnsi="Rotis_Light_45_TT"/>
          <w:b/>
          <w:sz w:val="24"/>
          <w:szCs w:val="24"/>
          <w:bdr w:val="single" w:sz="4" w:space="0" w:color="auto"/>
        </w:rPr>
        <w:t xml:space="preserve">  </w:t>
      </w:r>
      <w:r>
        <w:rPr>
          <w:rFonts w:ascii="Rotis_Light_45_TT" w:hAnsi="Rotis_Light_45_TT"/>
          <w:b/>
          <w:sz w:val="24"/>
          <w:szCs w:val="24"/>
        </w:rPr>
        <w:t xml:space="preserve">   </w:t>
      </w:r>
      <w:r>
        <w:rPr>
          <w:rFonts w:ascii="Rotis_Light_45_TT" w:hAnsi="Rotis_Light_45_TT"/>
          <w:sz w:val="24"/>
          <w:szCs w:val="24"/>
        </w:rPr>
        <w:t>Öffentlicher Raum</w:t>
      </w:r>
    </w:p>
    <w:p w:rsidR="00581BB2" w:rsidRPr="003A13C3" w:rsidRDefault="00581BB2" w:rsidP="003A13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  <w:r>
        <w:rPr>
          <w:rFonts w:ascii="Rotis_Light_45_TT" w:hAnsi="Rotis_Light_45_TT"/>
          <w:b/>
          <w:sz w:val="24"/>
          <w:szCs w:val="24"/>
        </w:rPr>
        <w:t xml:space="preserve"> </w:t>
      </w:r>
      <w:r w:rsidRPr="003A13C3">
        <w:rPr>
          <w:rFonts w:ascii="Rotis_Light_45_TT" w:hAnsi="Rotis_Light_45_TT"/>
          <w:b/>
          <w:sz w:val="24"/>
          <w:szCs w:val="24"/>
          <w:bdr w:val="single" w:sz="4" w:space="0" w:color="auto"/>
        </w:rPr>
        <w:t xml:space="preserve">  </w:t>
      </w:r>
      <w:r w:rsidR="004D3487">
        <w:rPr>
          <w:rFonts w:ascii="Rotis_Light_45_TT" w:hAnsi="Rotis_Light_45_TT"/>
          <w:b/>
          <w:sz w:val="24"/>
          <w:szCs w:val="24"/>
          <w:bdr w:val="single" w:sz="4" w:space="0" w:color="auto"/>
        </w:rPr>
        <w:t xml:space="preserve"> </w:t>
      </w:r>
      <w:r w:rsidRPr="003A13C3">
        <w:rPr>
          <w:rFonts w:ascii="Rotis_Light_45_TT" w:hAnsi="Rotis_Light_45_TT"/>
          <w:b/>
          <w:sz w:val="24"/>
          <w:szCs w:val="24"/>
          <w:bdr w:val="single" w:sz="4" w:space="0" w:color="auto"/>
        </w:rPr>
        <w:t xml:space="preserve"> </w:t>
      </w:r>
      <w:r>
        <w:rPr>
          <w:rFonts w:ascii="Rotis_Light_45_TT" w:hAnsi="Rotis_Light_45_TT"/>
          <w:b/>
          <w:sz w:val="24"/>
          <w:szCs w:val="24"/>
        </w:rPr>
        <w:t xml:space="preserve">   </w:t>
      </w:r>
      <w:r>
        <w:rPr>
          <w:rFonts w:ascii="Rotis_Light_45_TT" w:hAnsi="Rotis_Light_45_TT"/>
          <w:sz w:val="24"/>
          <w:szCs w:val="24"/>
        </w:rPr>
        <w:t>Beteiligung, Vernetzung und Einbindung der Partner</w:t>
      </w:r>
    </w:p>
    <w:p w:rsidR="003A13C3" w:rsidRPr="00DA63E8" w:rsidRDefault="003A13C3" w:rsidP="003A13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3A13C3" w:rsidRPr="00604204" w:rsidRDefault="003A13C3" w:rsidP="00326938">
      <w:pPr>
        <w:rPr>
          <w:rFonts w:ascii="Rotis_Light_45_TT" w:hAnsi="Rotis_Light_45_TT"/>
          <w:sz w:val="20"/>
          <w:szCs w:val="20"/>
        </w:rPr>
      </w:pPr>
    </w:p>
    <w:p w:rsidR="00326938" w:rsidRPr="00DA63E8" w:rsidRDefault="00326938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b/>
          <w:sz w:val="24"/>
          <w:szCs w:val="24"/>
        </w:rPr>
      </w:pPr>
      <w:r w:rsidRPr="00DA63E8">
        <w:rPr>
          <w:rFonts w:ascii="Rotis_Light_45_TT" w:hAnsi="Rotis_Light_45_TT"/>
          <w:b/>
          <w:sz w:val="24"/>
          <w:szCs w:val="24"/>
        </w:rPr>
        <w:t xml:space="preserve">Für wen ist das Projekt gedacht? Wer soll erreicht werden? Wie viele Leute wollen Sie erreichen? </w:t>
      </w:r>
    </w:p>
    <w:p w:rsidR="00326938" w:rsidRDefault="00326938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4D3487" w:rsidRDefault="004D3487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326938" w:rsidRPr="00604204" w:rsidRDefault="00326938" w:rsidP="00326938">
      <w:pPr>
        <w:rPr>
          <w:rFonts w:ascii="Rotis_Light_45_TT" w:hAnsi="Rotis_Light_45_TT"/>
          <w:sz w:val="20"/>
          <w:szCs w:val="20"/>
        </w:rPr>
      </w:pPr>
    </w:p>
    <w:p w:rsidR="00326938" w:rsidRPr="00DA63E8" w:rsidRDefault="00326938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b/>
          <w:sz w:val="24"/>
          <w:szCs w:val="24"/>
        </w:rPr>
      </w:pPr>
      <w:r w:rsidRPr="00DA63E8">
        <w:rPr>
          <w:rFonts w:ascii="Rotis_Light_45_TT" w:hAnsi="Rotis_Light_45_TT"/>
          <w:b/>
          <w:sz w:val="24"/>
          <w:szCs w:val="24"/>
        </w:rPr>
        <w:t>Welches Ziel hat Ihre Idee? Was soll erreicht werden?</w:t>
      </w:r>
    </w:p>
    <w:p w:rsidR="00643784" w:rsidRDefault="00643784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643784" w:rsidRDefault="00643784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4D3487" w:rsidRDefault="004D3487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643784" w:rsidRPr="00604204" w:rsidRDefault="00643784" w:rsidP="00326938">
      <w:pPr>
        <w:rPr>
          <w:rFonts w:ascii="Rotis_Light_45_TT" w:hAnsi="Rotis_Light_45_TT"/>
          <w:sz w:val="20"/>
          <w:szCs w:val="20"/>
        </w:rPr>
      </w:pPr>
    </w:p>
    <w:p w:rsidR="00326938" w:rsidRPr="004D1AFE" w:rsidRDefault="00326938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b/>
          <w:sz w:val="24"/>
          <w:szCs w:val="24"/>
        </w:rPr>
      </w:pPr>
      <w:r w:rsidRPr="004D1AFE">
        <w:rPr>
          <w:rFonts w:ascii="Rotis_Light_45_TT" w:hAnsi="Rotis_Light_45_TT"/>
          <w:b/>
          <w:sz w:val="24"/>
          <w:szCs w:val="24"/>
        </w:rPr>
        <w:t xml:space="preserve">Wann soll </w:t>
      </w:r>
      <w:r w:rsidR="006155E2">
        <w:rPr>
          <w:rFonts w:ascii="Rotis_Light_45_TT" w:hAnsi="Rotis_Light_45_TT"/>
          <w:b/>
          <w:sz w:val="24"/>
          <w:szCs w:val="24"/>
        </w:rPr>
        <w:t>das Vorhaben</w:t>
      </w:r>
      <w:r w:rsidRPr="004D1AFE">
        <w:rPr>
          <w:rFonts w:ascii="Rotis_Light_45_TT" w:hAnsi="Rotis_Light_45_TT"/>
          <w:b/>
          <w:sz w:val="24"/>
          <w:szCs w:val="24"/>
        </w:rPr>
        <w:t xml:space="preserve"> stattfinden? Wie lange soll es dauern? </w:t>
      </w:r>
    </w:p>
    <w:p w:rsidR="00326938" w:rsidRDefault="00326938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4D3487" w:rsidRPr="00DA63E8" w:rsidRDefault="004D3487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326938" w:rsidRPr="00604204" w:rsidRDefault="00326938" w:rsidP="00326938">
      <w:pPr>
        <w:rPr>
          <w:rFonts w:ascii="Rotis_Light_45_TT" w:hAnsi="Rotis_Light_45_TT"/>
          <w:sz w:val="20"/>
          <w:szCs w:val="20"/>
        </w:rPr>
      </w:pPr>
    </w:p>
    <w:p w:rsidR="00326938" w:rsidRPr="004D1AFE" w:rsidRDefault="00326938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b/>
          <w:sz w:val="24"/>
          <w:szCs w:val="24"/>
        </w:rPr>
      </w:pPr>
      <w:r w:rsidRPr="004D1AFE">
        <w:rPr>
          <w:rFonts w:ascii="Rotis_Light_45_TT" w:hAnsi="Rotis_Light_45_TT"/>
          <w:b/>
          <w:sz w:val="24"/>
          <w:szCs w:val="24"/>
        </w:rPr>
        <w:t xml:space="preserve">Was soll es kosten? Wofür soll das Geld eingesetzt werden? Was tragen Sie selbst zur Umsetzung bei? </w:t>
      </w:r>
    </w:p>
    <w:p w:rsidR="00326938" w:rsidRDefault="00326938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4D3487" w:rsidRDefault="004D3487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4D3487" w:rsidRPr="00DA63E8" w:rsidRDefault="004D3487" w:rsidP="0032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Rotis_Light_45_TT" w:hAnsi="Rotis_Light_45_TT"/>
          <w:sz w:val="24"/>
          <w:szCs w:val="24"/>
        </w:rPr>
      </w:pPr>
    </w:p>
    <w:p w:rsidR="00326938" w:rsidRPr="00604204" w:rsidRDefault="00643784" w:rsidP="00326938">
      <w:pPr>
        <w:rPr>
          <w:rFonts w:ascii="ATRotis Semisans 45 Light" w:hAnsi="ATRotis Semisans 45 Light"/>
        </w:rPr>
      </w:pPr>
      <w:r w:rsidRPr="00604204">
        <w:rPr>
          <w:rFonts w:ascii="Rotis_Light_45_TT" w:hAnsi="Rotis_Light_45_TT"/>
        </w:rPr>
        <w:t>Rei</w:t>
      </w:r>
      <w:r w:rsidR="006155E2">
        <w:rPr>
          <w:rFonts w:ascii="Rotis_Light_45_TT" w:hAnsi="Rotis_Light_45_TT"/>
        </w:rPr>
        <w:t>chen S</w:t>
      </w:r>
      <w:bookmarkStart w:id="0" w:name="_GoBack"/>
      <w:bookmarkEnd w:id="0"/>
      <w:r w:rsidR="006155E2">
        <w:rPr>
          <w:rFonts w:ascii="Rotis_Light_45_TT" w:hAnsi="Rotis_Light_45_TT"/>
        </w:rPr>
        <w:t>ie das ausgefüllte</w:t>
      </w:r>
      <w:r w:rsidR="00326938" w:rsidRPr="00604204">
        <w:rPr>
          <w:rFonts w:ascii="Rotis_Light_45_TT" w:hAnsi="Rotis_Light_45_TT"/>
        </w:rPr>
        <w:t xml:space="preserve"> Formular </w:t>
      </w:r>
      <w:r w:rsidRPr="00604204">
        <w:rPr>
          <w:rFonts w:ascii="Rotis_Light_45_TT" w:hAnsi="Rotis_Light_45_TT"/>
        </w:rPr>
        <w:t xml:space="preserve">bitte </w:t>
      </w:r>
      <w:r w:rsidR="00326938" w:rsidRPr="00604204">
        <w:rPr>
          <w:rFonts w:ascii="Rotis_Light_45_TT" w:hAnsi="Rotis_Light_45_TT"/>
        </w:rPr>
        <w:t>bis</w:t>
      </w:r>
      <w:r w:rsidR="00326938" w:rsidRPr="00604204">
        <w:rPr>
          <w:rFonts w:ascii="Rotis_Light_45_TT" w:hAnsi="Rotis_Light_45_TT"/>
          <w:b/>
        </w:rPr>
        <w:t xml:space="preserve"> </w:t>
      </w:r>
      <w:r w:rsidRPr="00604204">
        <w:rPr>
          <w:rFonts w:ascii="Rotis_Light_45_TT" w:hAnsi="Rotis_Light_45_TT"/>
          <w:b/>
        </w:rPr>
        <w:t>spätestens</w:t>
      </w:r>
      <w:r w:rsidR="00326938" w:rsidRPr="00604204">
        <w:rPr>
          <w:rFonts w:ascii="Rotis_Light_45_TT" w:hAnsi="Rotis_Light_45_TT"/>
          <w:b/>
        </w:rPr>
        <w:t xml:space="preserve"> 31.</w:t>
      </w:r>
      <w:r w:rsidR="00537108">
        <w:rPr>
          <w:rFonts w:ascii="Rotis_Light_45_TT" w:hAnsi="Rotis_Light_45_TT"/>
          <w:b/>
        </w:rPr>
        <w:t>0</w:t>
      </w:r>
      <w:r w:rsidR="00124A22" w:rsidRPr="00604204">
        <w:rPr>
          <w:rFonts w:ascii="Rotis_Light_45_TT" w:hAnsi="Rotis_Light_45_TT"/>
          <w:b/>
        </w:rPr>
        <w:t>1</w:t>
      </w:r>
      <w:r w:rsidRPr="00604204">
        <w:rPr>
          <w:rFonts w:ascii="Rotis_Light_45_TT" w:hAnsi="Rotis_Light_45_TT"/>
          <w:b/>
        </w:rPr>
        <w:t>.</w:t>
      </w:r>
      <w:r w:rsidR="00326938" w:rsidRPr="00604204">
        <w:rPr>
          <w:rFonts w:ascii="Rotis_Light_45_TT" w:hAnsi="Rotis_Light_45_TT"/>
          <w:b/>
        </w:rPr>
        <w:t>20</w:t>
      </w:r>
      <w:r w:rsidR="00124A22" w:rsidRPr="00604204">
        <w:rPr>
          <w:rFonts w:ascii="Rotis_Light_45_TT" w:hAnsi="Rotis_Light_45_TT"/>
          <w:b/>
        </w:rPr>
        <w:t>1</w:t>
      </w:r>
      <w:r w:rsidR="004D3487">
        <w:rPr>
          <w:rFonts w:ascii="Rotis_Light_45_TT" w:hAnsi="Rotis_Light_45_TT"/>
          <w:b/>
        </w:rPr>
        <w:t>7</w:t>
      </w:r>
      <w:r w:rsidR="00326938" w:rsidRPr="00604204">
        <w:rPr>
          <w:rFonts w:ascii="Rotis_Light_45_TT" w:hAnsi="Rotis_Light_45_TT"/>
          <w:b/>
        </w:rPr>
        <w:t xml:space="preserve"> </w:t>
      </w:r>
      <w:r w:rsidR="00326938" w:rsidRPr="00604204">
        <w:rPr>
          <w:rFonts w:ascii="Rotis_Light_45_TT" w:hAnsi="Rotis_Light_45_TT"/>
        </w:rPr>
        <w:t xml:space="preserve">beim QM </w:t>
      </w:r>
      <w:proofErr w:type="spellStart"/>
      <w:r w:rsidR="00326938" w:rsidRPr="00604204">
        <w:rPr>
          <w:rFonts w:ascii="Rotis_Light_45_TT" w:hAnsi="Rotis_Light_45_TT"/>
        </w:rPr>
        <w:t>Mehrower</w:t>
      </w:r>
      <w:proofErr w:type="spellEnd"/>
      <w:r w:rsidR="00326938" w:rsidRPr="00604204">
        <w:rPr>
          <w:rFonts w:ascii="Rotis_Light_45_TT" w:hAnsi="Rotis_Light_45_TT"/>
        </w:rPr>
        <w:t xml:space="preserve"> Allee</w:t>
      </w:r>
      <w:r w:rsidRPr="00604204">
        <w:rPr>
          <w:rFonts w:ascii="Rotis_Light_45_TT" w:hAnsi="Rotis_Light_45_TT"/>
        </w:rPr>
        <w:t xml:space="preserve">, </w:t>
      </w:r>
      <w:r w:rsidR="00326938" w:rsidRPr="00604204">
        <w:rPr>
          <w:rFonts w:ascii="Rotis_Light_45_TT" w:hAnsi="Rotis_Light_45_TT"/>
        </w:rPr>
        <w:t>Alfred-Döblin-Straße 2A, 12679 Ber</w:t>
      </w:r>
      <w:r w:rsidR="005B75F7">
        <w:rPr>
          <w:rFonts w:ascii="Rotis_Light_45_TT" w:hAnsi="Rotis_Light_45_TT"/>
        </w:rPr>
        <w:t xml:space="preserve">lin per </w:t>
      </w:r>
      <w:r w:rsidR="005B75F7" w:rsidRPr="00604204">
        <w:rPr>
          <w:rFonts w:ascii="Rotis_Light_45_TT" w:hAnsi="Rotis_Light_45_TT"/>
        </w:rPr>
        <w:t>Fax: 30 64 16 45</w:t>
      </w:r>
      <w:r w:rsidR="005B75F7">
        <w:rPr>
          <w:rFonts w:ascii="Rotis_Light_45_TT" w:hAnsi="Rotis_Light_45_TT"/>
        </w:rPr>
        <w:t xml:space="preserve"> oder</w:t>
      </w:r>
      <w:r w:rsidR="005B75F7" w:rsidRPr="00604204">
        <w:rPr>
          <w:rFonts w:ascii="Rotis_Light_45_TT" w:hAnsi="Rotis_Light_45_TT"/>
        </w:rPr>
        <w:t xml:space="preserve"> E-Mail: mehrower-allee@weeberpartner.de</w:t>
      </w:r>
      <w:r w:rsidR="005B75F7">
        <w:rPr>
          <w:rFonts w:ascii="Rotis_Light_45_TT" w:hAnsi="Rotis_Light_45_TT"/>
        </w:rPr>
        <w:t xml:space="preserve"> ein. Weitere Informationen </w:t>
      </w:r>
      <w:r w:rsidR="006155E2">
        <w:rPr>
          <w:rFonts w:ascii="Rotis_Light_45_TT" w:hAnsi="Rotis_Light_45_TT"/>
        </w:rPr>
        <w:t>zum Idee</w:t>
      </w:r>
      <w:r w:rsidR="006155E2">
        <w:rPr>
          <w:rFonts w:ascii="Rotis_Light_45_TT" w:hAnsi="Rotis_Light_45_TT"/>
        </w:rPr>
        <w:t>n</w:t>
      </w:r>
      <w:r w:rsidR="006155E2">
        <w:rPr>
          <w:rFonts w:ascii="Rotis_Light_45_TT" w:hAnsi="Rotis_Light_45_TT"/>
        </w:rPr>
        <w:t xml:space="preserve">aufruf </w:t>
      </w:r>
      <w:r w:rsidR="005B75F7">
        <w:rPr>
          <w:rFonts w:ascii="Rotis_Light_45_TT" w:hAnsi="Rotis_Light_45_TT"/>
        </w:rPr>
        <w:t xml:space="preserve">erhalten Sie unter </w:t>
      </w:r>
      <w:r w:rsidR="00326938" w:rsidRPr="00604204">
        <w:rPr>
          <w:rFonts w:ascii="Rotis_Light_45_TT" w:hAnsi="Rotis_Light_45_TT"/>
        </w:rPr>
        <w:t>Tel: 30</w:t>
      </w:r>
      <w:r w:rsidRPr="00604204">
        <w:rPr>
          <w:rFonts w:ascii="Rotis_Light_45_TT" w:hAnsi="Rotis_Light_45_TT"/>
        </w:rPr>
        <w:t xml:space="preserve"> </w:t>
      </w:r>
      <w:r w:rsidR="00326938" w:rsidRPr="00604204">
        <w:rPr>
          <w:rFonts w:ascii="Rotis_Light_45_TT" w:hAnsi="Rotis_Light_45_TT"/>
        </w:rPr>
        <w:t>64</w:t>
      </w:r>
      <w:r w:rsidRPr="00604204">
        <w:rPr>
          <w:rFonts w:ascii="Rotis_Light_45_TT" w:hAnsi="Rotis_Light_45_TT"/>
        </w:rPr>
        <w:t xml:space="preserve"> </w:t>
      </w:r>
      <w:r w:rsidR="00326938" w:rsidRPr="00604204">
        <w:rPr>
          <w:rFonts w:ascii="Rotis_Light_45_TT" w:hAnsi="Rotis_Light_45_TT"/>
        </w:rPr>
        <w:t>16</w:t>
      </w:r>
      <w:r w:rsidRPr="00604204">
        <w:rPr>
          <w:rFonts w:ascii="Rotis_Light_45_TT" w:hAnsi="Rotis_Light_45_TT"/>
        </w:rPr>
        <w:t xml:space="preserve"> </w:t>
      </w:r>
      <w:r w:rsidR="00326938" w:rsidRPr="00604204">
        <w:rPr>
          <w:rFonts w:ascii="Rotis_Light_45_TT" w:hAnsi="Rotis_Light_45_TT"/>
        </w:rPr>
        <w:t>44</w:t>
      </w:r>
      <w:r w:rsidR="005B75F7">
        <w:rPr>
          <w:rFonts w:ascii="Rotis_Light_45_TT" w:hAnsi="Rotis_Light_45_TT"/>
        </w:rPr>
        <w:t>.</w:t>
      </w:r>
    </w:p>
    <w:sectPr w:rsidR="00326938" w:rsidRPr="00604204" w:rsidSect="005B2814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84" w:right="720" w:bottom="284" w:left="720" w:header="79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2DA" w:rsidRDefault="00EE02DA">
      <w:r>
        <w:separator/>
      </w:r>
    </w:p>
  </w:endnote>
  <w:endnote w:type="continuationSeparator" w:id="0">
    <w:p w:rsidR="00EE02DA" w:rsidRDefault="00EE0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TRotis Semisan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E816F6A-EB56-4F69-9EFD-807AA23578A1}"/>
  </w:font>
  <w:font w:name="Rotis_Light_45_TT">
    <w:panose1 w:val="02000406050000020003"/>
    <w:charset w:val="00"/>
    <w:family w:val="auto"/>
    <w:pitch w:val="variable"/>
    <w:sig w:usb0="A0000007" w:usb1="00000000" w:usb2="00000000" w:usb3="00000000" w:csb0="00000111" w:csb1="00000000"/>
    <w:embedRegular r:id="rId2" w:fontKey="{44EB90EC-DAF7-4003-89EB-C2393F67A0D2}"/>
    <w:embedBold r:id="rId3" w:fontKey="{F5F48DEB-3A19-4D2D-AC2C-02D428C4DC2D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4" w:fontKey="{9837335B-76FB-4C81-B527-66B1403BA2EC}"/>
  </w:font>
  <w:font w:name="ATRotis Semisan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1677AB-EAF5-4EB9-ABF1-9030670AE2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CE6F01D-E842-44E3-8ACE-A3D4D33112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F11" w:rsidRDefault="00616F1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616F11" w:rsidRDefault="00616F11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F11" w:rsidRDefault="00616F1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81BB2">
      <w:rPr>
        <w:rStyle w:val="Seitenzahl"/>
        <w:noProof/>
      </w:rPr>
      <w:t>2</w:t>
    </w:r>
    <w:r>
      <w:rPr>
        <w:rStyle w:val="Seitenzahl"/>
      </w:rPr>
      <w:fldChar w:fldCharType="end"/>
    </w:r>
  </w:p>
  <w:p w:rsidR="00616F11" w:rsidRDefault="00616F11">
    <w:pPr>
      <w:pStyle w:val="Fuzeile"/>
      <w:ind w:right="360"/>
      <w:jc w:val="both"/>
      <w:rPr>
        <w:sz w:val="13"/>
      </w:rPr>
    </w:pPr>
  </w:p>
  <w:p w:rsidR="00616F11" w:rsidRDefault="00581BB2">
    <w:pPr>
      <w:jc w:val="center"/>
    </w:pPr>
    <w:r>
      <w:rPr>
        <w:noProof/>
        <w:sz w:val="2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4229100</wp:posOffset>
          </wp:positionH>
          <wp:positionV relativeFrom="paragraph">
            <wp:posOffset>163830</wp:posOffset>
          </wp:positionV>
          <wp:extent cx="454025" cy="399415"/>
          <wp:effectExtent l="0" t="0" r="3175" b="635"/>
          <wp:wrapNone/>
          <wp:docPr id="50" name="Bild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025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1856105</wp:posOffset>
          </wp:positionH>
          <wp:positionV relativeFrom="paragraph">
            <wp:posOffset>128270</wp:posOffset>
          </wp:positionV>
          <wp:extent cx="772795" cy="449580"/>
          <wp:effectExtent l="0" t="0" r="8255" b="7620"/>
          <wp:wrapNone/>
          <wp:docPr id="45" name="Bild 45" descr="B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Bu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795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128270</wp:posOffset>
          </wp:positionV>
          <wp:extent cx="326390" cy="427990"/>
          <wp:effectExtent l="0" t="0" r="0" b="0"/>
          <wp:wrapNone/>
          <wp:docPr id="43" name="Bild 43" descr="Soziale Stadt_Farbe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oziale Stadt_Farbe_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639"/>
                  <a:stretch>
                    <a:fillRect/>
                  </a:stretch>
                </pic:blipFill>
                <pic:spPr bwMode="auto">
                  <a:xfrm>
                    <a:off x="0" y="0"/>
                    <a:ext cx="326390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column">
            <wp:posOffset>5064760</wp:posOffset>
          </wp:positionH>
          <wp:positionV relativeFrom="paragraph">
            <wp:posOffset>128270</wp:posOffset>
          </wp:positionV>
          <wp:extent cx="764540" cy="420370"/>
          <wp:effectExtent l="0" t="0" r="0" b="0"/>
          <wp:wrapNone/>
          <wp:docPr id="42" name="Bild 42" descr="efre ohne Mot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efre ohne Mott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6F11" w:rsidRDefault="00581BB2">
    <w:pPr>
      <w:pStyle w:val="Fuzeile"/>
    </w:pPr>
    <w:r>
      <w:rPr>
        <w:noProof/>
        <w:sz w:val="20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3086100</wp:posOffset>
          </wp:positionH>
          <wp:positionV relativeFrom="paragraph">
            <wp:posOffset>60325</wp:posOffset>
          </wp:positionV>
          <wp:extent cx="685800" cy="189865"/>
          <wp:effectExtent l="0" t="0" r="0" b="635"/>
          <wp:wrapNone/>
          <wp:docPr id="46" name="Bild 46" descr="Ber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Berli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800100</wp:posOffset>
          </wp:positionH>
          <wp:positionV relativeFrom="paragraph">
            <wp:posOffset>30480</wp:posOffset>
          </wp:positionV>
          <wp:extent cx="533400" cy="318770"/>
          <wp:effectExtent l="0" t="0" r="0" b="5080"/>
          <wp:wrapNone/>
          <wp:docPr id="47" name="Bild 47" descr="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EU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1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6F11" w:rsidRDefault="00616F11">
    <w:pPr>
      <w:pStyle w:val="Fuzeile"/>
    </w:pPr>
  </w:p>
  <w:p w:rsidR="00616F11" w:rsidRDefault="00616F11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F11" w:rsidRPr="005B2814" w:rsidRDefault="004D3487" w:rsidP="005B2814">
    <w:pPr>
      <w:pStyle w:val="Fuzeile"/>
      <w:jc w:val="both"/>
      <w:rPr>
        <w:sz w:val="13"/>
      </w:rPr>
    </w:pPr>
    <w:r>
      <w:rPr>
        <w:noProof/>
        <w:sz w:val="13"/>
      </w:rPr>
      <w:drawing>
        <wp:inline distT="0" distB="0" distL="0" distR="0">
          <wp:extent cx="5158379" cy="819150"/>
          <wp:effectExtent l="0" t="0" r="444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_Projektfonds_Logoleiste_A3_ohne QM MA_quer_N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6408" cy="818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2DA" w:rsidRDefault="00EE02DA">
      <w:r>
        <w:separator/>
      </w:r>
    </w:p>
  </w:footnote>
  <w:footnote w:type="continuationSeparator" w:id="0">
    <w:p w:rsidR="00EE02DA" w:rsidRDefault="00EE02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F11" w:rsidRDefault="00581BB2">
    <w:pPr>
      <w:pStyle w:val="Kopfzeile"/>
      <w:ind w:left="2758"/>
      <w:rPr>
        <w:rFonts w:ascii="Impact" w:hAnsi="Impact"/>
        <w:sz w:val="24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4662170</wp:posOffset>
              </wp:positionH>
              <wp:positionV relativeFrom="paragraph">
                <wp:posOffset>-28575</wp:posOffset>
              </wp:positionV>
              <wp:extent cx="1757045" cy="685800"/>
              <wp:effectExtent l="4445" t="0" r="635" b="0"/>
              <wp:wrapNone/>
              <wp:docPr id="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704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6F11" w:rsidRDefault="00616F1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left:0;text-align:left;margin-left:367.1pt;margin-top:-2.25pt;width:138.35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" stroked="f">
              <v:textbox>
                <w:txbxContent>
                  <w:p w:rsidR="00616F11" w:rsidRDefault="00616F11"/>
                </w:txbxContent>
              </v:textbox>
            </v:shape>
          </w:pict>
        </mc:Fallback>
      </mc:AlternateContent>
    </w:r>
  </w:p>
  <w:p w:rsidR="00616F11" w:rsidRDefault="00616F11">
    <w:pPr>
      <w:pStyle w:val="Kopfzeile"/>
      <w:ind w:left="2758"/>
      <w:rPr>
        <w:sz w:val="5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784" w:rsidRPr="00643784" w:rsidRDefault="00581BB2" w:rsidP="006155E2">
    <w:pPr>
      <w:rPr>
        <w:rFonts w:ascii="ATRotis Semisans 55" w:hAnsi="ATRotis Semisans 55"/>
        <w:b/>
        <w:sz w:val="32"/>
        <w:szCs w:val="32"/>
      </w:rPr>
    </w:pPr>
    <w:r>
      <w:rPr>
        <w:noProof/>
        <w:sz w:val="2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5590540</wp:posOffset>
          </wp:positionH>
          <wp:positionV relativeFrom="paragraph">
            <wp:posOffset>-104775</wp:posOffset>
          </wp:positionV>
          <wp:extent cx="1067435" cy="692150"/>
          <wp:effectExtent l="0" t="0" r="0" b="0"/>
          <wp:wrapNone/>
          <wp:docPr id="51" name="Bild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435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3784" w:rsidRPr="00643784">
      <w:rPr>
        <w:rFonts w:ascii="ATRotis Semisans 55" w:hAnsi="ATRotis Semisans 55"/>
        <w:b/>
        <w:sz w:val="32"/>
        <w:szCs w:val="32"/>
      </w:rPr>
      <w:t>Ideenaufruf für Aktionen im Quartier an der Mehrower Allee</w:t>
    </w:r>
  </w:p>
  <w:p w:rsidR="00616F11" w:rsidRPr="00643784" w:rsidRDefault="00643784" w:rsidP="006155E2">
    <w:pPr>
      <w:rPr>
        <w:rFonts w:ascii="ATRotis Semisans 55" w:hAnsi="ATRotis Semisans 55"/>
        <w:b/>
        <w:sz w:val="36"/>
        <w:szCs w:val="36"/>
      </w:rPr>
    </w:pPr>
    <w:r w:rsidRPr="00643784">
      <w:rPr>
        <w:rFonts w:ascii="ATRotis Semisans 55" w:hAnsi="ATRotis Semisans 55"/>
        <w:b/>
        <w:sz w:val="36"/>
        <w:szCs w:val="36"/>
      </w:rPr>
      <w:t>- ANTRAGSFORMULAR</w:t>
    </w:r>
    <w:r w:rsidR="005B75F7">
      <w:rPr>
        <w:rFonts w:ascii="ATRotis Semisans 55" w:hAnsi="ATRotis Semisans 55"/>
        <w:b/>
        <w:sz w:val="36"/>
        <w:szCs w:val="36"/>
      </w:rPr>
      <w:t xml:space="preserve"> 201</w:t>
    </w:r>
    <w:r w:rsidR="004D3487">
      <w:rPr>
        <w:rFonts w:ascii="ATRotis Semisans 55" w:hAnsi="ATRotis Semisans 55"/>
        <w:b/>
        <w:sz w:val="36"/>
        <w:szCs w:val="36"/>
      </w:rPr>
      <w:t>7</w:t>
    </w:r>
    <w:r w:rsidRPr="00643784">
      <w:rPr>
        <w:rFonts w:ascii="ATRotis Semisans 55" w:hAnsi="ATRotis Semisans 55"/>
        <w:b/>
        <w:sz w:val="36"/>
        <w:szCs w:val="36"/>
      </w:rPr>
      <w:t xml:space="preserve"> -</w:t>
    </w:r>
    <w:r w:rsidR="00581BB2">
      <w:rPr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2316480</wp:posOffset>
              </wp:positionV>
              <wp:extent cx="228600" cy="0"/>
              <wp:effectExtent l="9525" t="11430" r="9525" b="7620"/>
              <wp:wrapNone/>
              <wp:docPr id="1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182.4pt" to="-54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">
              <v:stroke dashstyle="1 1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D95"/>
    <w:rsid w:val="000933E9"/>
    <w:rsid w:val="000B66AD"/>
    <w:rsid w:val="000F3B56"/>
    <w:rsid w:val="00124A22"/>
    <w:rsid w:val="00151F4E"/>
    <w:rsid w:val="00166728"/>
    <w:rsid w:val="00175DE4"/>
    <w:rsid w:val="001822F4"/>
    <w:rsid w:val="001832AA"/>
    <w:rsid w:val="00194967"/>
    <w:rsid w:val="002508D2"/>
    <w:rsid w:val="0029646D"/>
    <w:rsid w:val="002B23AC"/>
    <w:rsid w:val="002C5E12"/>
    <w:rsid w:val="00326938"/>
    <w:rsid w:val="003A13C3"/>
    <w:rsid w:val="003E1350"/>
    <w:rsid w:val="004B4B4F"/>
    <w:rsid w:val="004D3487"/>
    <w:rsid w:val="00537108"/>
    <w:rsid w:val="00581BB2"/>
    <w:rsid w:val="005B2814"/>
    <w:rsid w:val="005B75F7"/>
    <w:rsid w:val="00604204"/>
    <w:rsid w:val="006155E2"/>
    <w:rsid w:val="00616F11"/>
    <w:rsid w:val="00643784"/>
    <w:rsid w:val="00656C6A"/>
    <w:rsid w:val="00661471"/>
    <w:rsid w:val="00686F1A"/>
    <w:rsid w:val="006A2940"/>
    <w:rsid w:val="007B134E"/>
    <w:rsid w:val="00810BA9"/>
    <w:rsid w:val="00810EED"/>
    <w:rsid w:val="00A010D5"/>
    <w:rsid w:val="00B23E4A"/>
    <w:rsid w:val="00B96870"/>
    <w:rsid w:val="00D90497"/>
    <w:rsid w:val="00DE0DF8"/>
    <w:rsid w:val="00EE02DA"/>
    <w:rsid w:val="00EE6D95"/>
    <w:rsid w:val="00F2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26938"/>
    <w:rPr>
      <w:rFonts w:ascii="Arial" w:hAnsi="Arial" w:cs="Arial"/>
      <w:sz w:val="22"/>
      <w:szCs w:val="22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Myriad Roman" w:hAnsi="Myriad Roman"/>
      <w:b/>
      <w:sz w:val="18"/>
      <w:szCs w:val="18"/>
    </w:rPr>
  </w:style>
  <w:style w:type="paragraph" w:styleId="berschrift3">
    <w:name w:val="heading 3"/>
    <w:basedOn w:val="Standard"/>
    <w:next w:val="Standard"/>
    <w:qFormat/>
    <w:pPr>
      <w:keepNext/>
      <w:ind w:left="-14"/>
      <w:outlineLvl w:val="2"/>
    </w:pPr>
    <w:rPr>
      <w:rFonts w:ascii="ATRotis Semisans 45 Light" w:hAnsi="ATRotis Semisans 45 Light"/>
      <w:b/>
      <w:sz w:val="18"/>
      <w:szCs w:val="1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TRotis Semisans 45 Light" w:hAnsi="ATRotis Semisans 45 Light"/>
      <w:b/>
    </w:rPr>
  </w:style>
  <w:style w:type="paragraph" w:styleId="berschrift5">
    <w:name w:val="heading 5"/>
    <w:basedOn w:val="Standard"/>
    <w:next w:val="Standard"/>
    <w:qFormat/>
    <w:pPr>
      <w:keepNext/>
      <w:ind w:right="21"/>
      <w:outlineLvl w:val="4"/>
    </w:pPr>
    <w:rPr>
      <w:b/>
      <w:bCs/>
      <w:sz w:val="20"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1270"/>
        <w:tab w:val="left" w:pos="2228"/>
      </w:tabs>
      <w:ind w:right="57"/>
      <w:outlineLvl w:val="5"/>
    </w:pPr>
    <w:rPr>
      <w:b/>
      <w:bCs/>
    </w:rPr>
  </w:style>
  <w:style w:type="paragraph" w:styleId="berschrift7">
    <w:name w:val="heading 7"/>
    <w:basedOn w:val="Standard"/>
    <w:next w:val="Standard"/>
    <w:qFormat/>
    <w:pPr>
      <w:keepNext/>
      <w:ind w:right="2259"/>
      <w:outlineLvl w:val="6"/>
    </w:pPr>
    <w:rPr>
      <w:i/>
      <w:iCs/>
    </w:rPr>
  </w:style>
  <w:style w:type="paragraph" w:styleId="berschrift8">
    <w:name w:val="heading 8"/>
    <w:basedOn w:val="Standard"/>
    <w:next w:val="Standard"/>
    <w:qFormat/>
    <w:pPr>
      <w:keepNext/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center" w:pos="3969"/>
        <w:tab w:val="right" w:pos="7938"/>
      </w:tabs>
      <w:autoSpaceDE w:val="0"/>
      <w:autoSpaceDN w:val="0"/>
      <w:adjustRightInd w:val="0"/>
      <w:spacing w:line="252" w:lineRule="auto"/>
      <w:ind w:right="613"/>
      <w:jc w:val="right"/>
      <w:outlineLvl w:val="7"/>
    </w:pPr>
    <w:rPr>
      <w:rFonts w:ascii="ATRotis Semisans 45 Light" w:hAnsi="ATRotis Semisans 45 Light"/>
      <w:b/>
      <w:sz w:val="20"/>
      <w:szCs w:val="25"/>
    </w:rPr>
  </w:style>
  <w:style w:type="paragraph" w:styleId="berschrift9">
    <w:name w:val="heading 9"/>
    <w:basedOn w:val="Standard"/>
    <w:next w:val="Standard"/>
    <w:qFormat/>
    <w:pPr>
      <w:keepNext/>
      <w:framePr w:w="1372" w:h="15853" w:hRule="exact" w:vSpace="238" w:wrap="around" w:vAnchor="page" w:hAnchor="margin" w:x="8704" w:y="829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0"/>
        <w:tab w:val="left" w:pos="153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8220"/>
        <w:tab w:val="left" w:pos="11520"/>
      </w:tabs>
      <w:outlineLvl w:val="8"/>
    </w:pPr>
    <w:rPr>
      <w:b/>
      <w:bCs/>
      <w:kern w:val="2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rPr>
      <w:color w:val="0000FF"/>
      <w:u w:val="single"/>
    </w:rPr>
  </w:style>
  <w:style w:type="paragraph" w:styleId="Funotentext">
    <w:name w:val="footnote text"/>
    <w:basedOn w:val="Standard"/>
    <w:semiHidden/>
    <w:pPr>
      <w:widowControl w:val="0"/>
      <w:tabs>
        <w:tab w:val="right" w:pos="4424"/>
        <w:tab w:val="right" w:pos="7938"/>
      </w:tabs>
      <w:autoSpaceDE w:val="0"/>
      <w:autoSpaceDN w:val="0"/>
      <w:adjustRightInd w:val="0"/>
      <w:spacing w:line="252" w:lineRule="auto"/>
      <w:ind w:left="180"/>
    </w:pPr>
    <w:rPr>
      <w:rFonts w:ascii="ATRotis Semisans 45 Light" w:hAnsi="ATRotis Semisans 45 Light"/>
      <w:sz w:val="18"/>
      <w:szCs w:val="20"/>
    </w:rPr>
  </w:style>
  <w:style w:type="paragraph" w:customStyle="1" w:styleId="Standardklein">
    <w:name w:val="Standard klein"/>
    <w:basedOn w:val="Standard"/>
    <w:autoRedefine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center" w:pos="3969"/>
        <w:tab w:val="right" w:pos="7938"/>
      </w:tabs>
      <w:autoSpaceDE w:val="0"/>
      <w:autoSpaceDN w:val="0"/>
      <w:adjustRightInd w:val="0"/>
      <w:spacing w:line="252" w:lineRule="auto"/>
      <w:jc w:val="both"/>
    </w:pPr>
    <w:rPr>
      <w:rFonts w:ascii="ATRotis Semisans 45 Light" w:hAnsi="ATRotis Semisans 45 Light"/>
      <w:sz w:val="20"/>
      <w:szCs w:val="25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4D34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D34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26938"/>
    <w:rPr>
      <w:rFonts w:ascii="Arial" w:hAnsi="Arial" w:cs="Arial"/>
      <w:sz w:val="22"/>
      <w:szCs w:val="22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Myriad Roman" w:hAnsi="Myriad Roman"/>
      <w:b/>
      <w:sz w:val="18"/>
      <w:szCs w:val="18"/>
    </w:rPr>
  </w:style>
  <w:style w:type="paragraph" w:styleId="berschrift3">
    <w:name w:val="heading 3"/>
    <w:basedOn w:val="Standard"/>
    <w:next w:val="Standard"/>
    <w:qFormat/>
    <w:pPr>
      <w:keepNext/>
      <w:ind w:left="-14"/>
      <w:outlineLvl w:val="2"/>
    </w:pPr>
    <w:rPr>
      <w:rFonts w:ascii="ATRotis Semisans 45 Light" w:hAnsi="ATRotis Semisans 45 Light"/>
      <w:b/>
      <w:sz w:val="18"/>
      <w:szCs w:val="1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TRotis Semisans 45 Light" w:hAnsi="ATRotis Semisans 45 Light"/>
      <w:b/>
    </w:rPr>
  </w:style>
  <w:style w:type="paragraph" w:styleId="berschrift5">
    <w:name w:val="heading 5"/>
    <w:basedOn w:val="Standard"/>
    <w:next w:val="Standard"/>
    <w:qFormat/>
    <w:pPr>
      <w:keepNext/>
      <w:ind w:right="21"/>
      <w:outlineLvl w:val="4"/>
    </w:pPr>
    <w:rPr>
      <w:b/>
      <w:bCs/>
      <w:sz w:val="20"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1270"/>
        <w:tab w:val="left" w:pos="2228"/>
      </w:tabs>
      <w:ind w:right="57"/>
      <w:outlineLvl w:val="5"/>
    </w:pPr>
    <w:rPr>
      <w:b/>
      <w:bCs/>
    </w:rPr>
  </w:style>
  <w:style w:type="paragraph" w:styleId="berschrift7">
    <w:name w:val="heading 7"/>
    <w:basedOn w:val="Standard"/>
    <w:next w:val="Standard"/>
    <w:qFormat/>
    <w:pPr>
      <w:keepNext/>
      <w:ind w:right="2259"/>
      <w:outlineLvl w:val="6"/>
    </w:pPr>
    <w:rPr>
      <w:i/>
      <w:iCs/>
    </w:rPr>
  </w:style>
  <w:style w:type="paragraph" w:styleId="berschrift8">
    <w:name w:val="heading 8"/>
    <w:basedOn w:val="Standard"/>
    <w:next w:val="Standard"/>
    <w:qFormat/>
    <w:pPr>
      <w:keepNext/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center" w:pos="3969"/>
        <w:tab w:val="right" w:pos="7938"/>
      </w:tabs>
      <w:autoSpaceDE w:val="0"/>
      <w:autoSpaceDN w:val="0"/>
      <w:adjustRightInd w:val="0"/>
      <w:spacing w:line="252" w:lineRule="auto"/>
      <w:ind w:right="613"/>
      <w:jc w:val="right"/>
      <w:outlineLvl w:val="7"/>
    </w:pPr>
    <w:rPr>
      <w:rFonts w:ascii="ATRotis Semisans 45 Light" w:hAnsi="ATRotis Semisans 45 Light"/>
      <w:b/>
      <w:sz w:val="20"/>
      <w:szCs w:val="25"/>
    </w:rPr>
  </w:style>
  <w:style w:type="paragraph" w:styleId="berschrift9">
    <w:name w:val="heading 9"/>
    <w:basedOn w:val="Standard"/>
    <w:next w:val="Standard"/>
    <w:qFormat/>
    <w:pPr>
      <w:keepNext/>
      <w:framePr w:w="1372" w:h="15853" w:hRule="exact" w:vSpace="238" w:wrap="around" w:vAnchor="page" w:hAnchor="margin" w:x="8704" w:y="829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0"/>
        <w:tab w:val="left" w:pos="153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8220"/>
        <w:tab w:val="left" w:pos="11520"/>
      </w:tabs>
      <w:outlineLvl w:val="8"/>
    </w:pPr>
    <w:rPr>
      <w:b/>
      <w:bCs/>
      <w:kern w:val="2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rPr>
      <w:color w:val="0000FF"/>
      <w:u w:val="single"/>
    </w:rPr>
  </w:style>
  <w:style w:type="paragraph" w:styleId="Funotentext">
    <w:name w:val="footnote text"/>
    <w:basedOn w:val="Standard"/>
    <w:semiHidden/>
    <w:pPr>
      <w:widowControl w:val="0"/>
      <w:tabs>
        <w:tab w:val="right" w:pos="4424"/>
        <w:tab w:val="right" w:pos="7938"/>
      </w:tabs>
      <w:autoSpaceDE w:val="0"/>
      <w:autoSpaceDN w:val="0"/>
      <w:adjustRightInd w:val="0"/>
      <w:spacing w:line="252" w:lineRule="auto"/>
      <w:ind w:left="180"/>
    </w:pPr>
    <w:rPr>
      <w:rFonts w:ascii="ATRotis Semisans 45 Light" w:hAnsi="ATRotis Semisans 45 Light"/>
      <w:sz w:val="18"/>
      <w:szCs w:val="20"/>
    </w:rPr>
  </w:style>
  <w:style w:type="paragraph" w:customStyle="1" w:styleId="Standardklein">
    <w:name w:val="Standard klein"/>
    <w:basedOn w:val="Standard"/>
    <w:autoRedefine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center" w:pos="3969"/>
        <w:tab w:val="right" w:pos="7938"/>
      </w:tabs>
      <w:autoSpaceDE w:val="0"/>
      <w:autoSpaceDN w:val="0"/>
      <w:adjustRightInd w:val="0"/>
      <w:spacing w:line="252" w:lineRule="auto"/>
      <w:jc w:val="both"/>
    </w:pPr>
    <w:rPr>
      <w:rFonts w:ascii="ATRotis Semisans 45 Light" w:hAnsi="ATRotis Semisans 45 Light"/>
      <w:sz w:val="20"/>
      <w:szCs w:val="25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4D34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D34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6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519%20QM%20Marz\Backup_aus%20Marzahn\04%20Vorlagen\01%20Briefbogen%20QM\Briefbogen_aktuell_20080421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Briefbogen_aktuell_20080421</Template>
  <TotalTime>0</TotalTime>
  <Pages>1</Pages>
  <Words>150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Quartiersmanagement High Deck Siedlung Leo Slezak Straße 23 12057 Berlin</vt:lpstr>
    </vt:vector>
  </TitlesOfParts>
  <Company>Weeber+Partner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Quartiersmanagement High Deck Siedlung Leo Slezak Straße 23 12057 Berlin</dc:title>
  <dc:creator>Heike</dc:creator>
  <cp:lastModifiedBy>Lena</cp:lastModifiedBy>
  <cp:revision>3</cp:revision>
  <cp:lastPrinted>2013-12-16T09:43:00Z</cp:lastPrinted>
  <dcterms:created xsi:type="dcterms:W3CDTF">2016-12-06T08:16:00Z</dcterms:created>
  <dcterms:modified xsi:type="dcterms:W3CDTF">2016-12-06T08:19:00Z</dcterms:modified>
</cp:coreProperties>
</file>